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4044C" w14:textId="4C478397" w:rsidR="006A3408" w:rsidRDefault="006A3408" w:rsidP="00655FC6">
      <w:pPr>
        <w:spacing w:line="480" w:lineRule="auto"/>
        <w:rPr>
          <w:rFonts w:ascii="Arial" w:hAnsi="Arial" w:cs="Arial"/>
        </w:rPr>
      </w:pPr>
      <w:bookmarkStart w:id="0" w:name="_GoBack"/>
      <w:bookmarkEnd w:id="0"/>
    </w:p>
    <w:p w14:paraId="6E900CBF" w14:textId="2745F3E0" w:rsidR="00D602A1" w:rsidRDefault="00D602A1" w:rsidP="00655FC6">
      <w:pPr>
        <w:spacing w:line="480" w:lineRule="auto"/>
        <w:rPr>
          <w:rFonts w:ascii="Arial" w:hAnsi="Arial" w:cs="Arial"/>
        </w:rPr>
      </w:pPr>
    </w:p>
    <w:p w14:paraId="7078999D" w14:textId="77777777" w:rsidR="00D602A1" w:rsidRDefault="00D602A1" w:rsidP="00D602A1"/>
    <w:p w14:paraId="61F04325" w14:textId="4CEA4474" w:rsidR="00D602A1" w:rsidRPr="00D602A1" w:rsidRDefault="00D602A1" w:rsidP="00D602A1">
      <w:pPr>
        <w:rPr>
          <w:rFonts w:ascii="Arial" w:hAnsi="Arial" w:cs="Arial"/>
          <w:sz w:val="24"/>
          <w:szCs w:val="24"/>
        </w:rPr>
      </w:pPr>
      <w:r w:rsidRPr="00D602A1">
        <w:rPr>
          <w:rFonts w:ascii="Arial" w:hAnsi="Arial" w:cs="Arial"/>
          <w:sz w:val="24"/>
          <w:szCs w:val="24"/>
        </w:rPr>
        <w:t>June 24, 2021</w:t>
      </w:r>
    </w:p>
    <w:p w14:paraId="395BDB3C" w14:textId="5DAA1B90" w:rsidR="00D602A1" w:rsidRPr="00D602A1" w:rsidRDefault="00D602A1" w:rsidP="00D602A1">
      <w:pPr>
        <w:rPr>
          <w:rFonts w:ascii="Arial" w:hAnsi="Arial" w:cs="Arial"/>
          <w:sz w:val="24"/>
          <w:szCs w:val="24"/>
        </w:rPr>
      </w:pPr>
      <w:r w:rsidRPr="00D602A1">
        <w:rPr>
          <w:rFonts w:ascii="Arial" w:hAnsi="Arial" w:cs="Arial"/>
          <w:sz w:val="24"/>
          <w:szCs w:val="24"/>
        </w:rPr>
        <w:t>For Immediate Release</w:t>
      </w:r>
    </w:p>
    <w:p w14:paraId="378187C7" w14:textId="77777777" w:rsidR="00D602A1" w:rsidRDefault="00D602A1" w:rsidP="00D602A1">
      <w:pPr>
        <w:jc w:val="center"/>
        <w:rPr>
          <w:rFonts w:ascii="Arial" w:hAnsi="Arial" w:cs="Arial"/>
          <w:sz w:val="36"/>
          <w:szCs w:val="36"/>
        </w:rPr>
      </w:pPr>
    </w:p>
    <w:p w14:paraId="6572F334" w14:textId="23B6D120" w:rsidR="00D602A1" w:rsidRPr="00D602A1" w:rsidRDefault="00D602A1" w:rsidP="00D602A1">
      <w:pPr>
        <w:jc w:val="center"/>
        <w:rPr>
          <w:rFonts w:ascii="Arial" w:hAnsi="Arial" w:cs="Arial"/>
          <w:sz w:val="36"/>
          <w:szCs w:val="36"/>
        </w:rPr>
      </w:pPr>
      <w:r w:rsidRPr="00D602A1">
        <w:rPr>
          <w:rFonts w:ascii="Arial" w:hAnsi="Arial" w:cs="Arial"/>
          <w:sz w:val="36"/>
          <w:szCs w:val="36"/>
        </w:rPr>
        <w:t>Board Approves 2021-2022 Budget</w:t>
      </w:r>
    </w:p>
    <w:p w14:paraId="2DA3DE73" w14:textId="77777777" w:rsidR="00D602A1" w:rsidRPr="00D602A1" w:rsidRDefault="00D602A1" w:rsidP="00D602A1">
      <w:pPr>
        <w:rPr>
          <w:rFonts w:ascii="Arial" w:hAnsi="Arial" w:cs="Arial"/>
          <w:sz w:val="24"/>
          <w:szCs w:val="24"/>
        </w:rPr>
      </w:pPr>
    </w:p>
    <w:p w14:paraId="569F1476" w14:textId="77777777" w:rsidR="00D602A1" w:rsidRPr="00D602A1" w:rsidRDefault="00D602A1" w:rsidP="00D602A1">
      <w:pPr>
        <w:rPr>
          <w:rFonts w:ascii="Arial" w:hAnsi="Arial" w:cs="Arial"/>
          <w:sz w:val="24"/>
          <w:szCs w:val="24"/>
        </w:rPr>
      </w:pPr>
      <w:r w:rsidRPr="00D602A1">
        <w:rPr>
          <w:rFonts w:ascii="Arial" w:hAnsi="Arial" w:cs="Arial"/>
          <w:sz w:val="24"/>
          <w:szCs w:val="24"/>
        </w:rPr>
        <w:t xml:space="preserve">The Algonquin and Lakeshore Catholic District School Board Trustees approved an operating budget of $166.4 million and a capital budget of $20.5 million for the 2021-2022 school year at the Board meeting held June 15, 2021. </w:t>
      </w:r>
    </w:p>
    <w:p w14:paraId="2FE0E4D6" w14:textId="7F42B75A" w:rsidR="00D602A1" w:rsidRPr="00D602A1" w:rsidRDefault="00D602A1" w:rsidP="00D602A1">
      <w:pPr>
        <w:rPr>
          <w:rFonts w:ascii="Arial" w:hAnsi="Arial" w:cs="Arial"/>
          <w:sz w:val="24"/>
          <w:szCs w:val="24"/>
        </w:rPr>
      </w:pPr>
      <w:r w:rsidRPr="00D602A1">
        <w:rPr>
          <w:rFonts w:ascii="Arial" w:hAnsi="Arial" w:cs="Arial"/>
          <w:sz w:val="24"/>
          <w:szCs w:val="24"/>
        </w:rPr>
        <w:t>The budget aligns with the Board’s Multi-Year Strategic Plan and the Board’s goal to maintain programming and staffing in order to safely welcome back students and staff in September 2021</w:t>
      </w:r>
      <w:r>
        <w:rPr>
          <w:rFonts w:ascii="Arial" w:hAnsi="Arial" w:cs="Arial"/>
          <w:sz w:val="24"/>
          <w:szCs w:val="24"/>
        </w:rPr>
        <w:t>,</w:t>
      </w:r>
      <w:r w:rsidRPr="00D602A1">
        <w:rPr>
          <w:rFonts w:ascii="Arial" w:hAnsi="Arial" w:cs="Arial"/>
          <w:sz w:val="24"/>
          <w:szCs w:val="24"/>
        </w:rPr>
        <w:t xml:space="preserve"> despite a slight decline in enrolment. </w:t>
      </w:r>
    </w:p>
    <w:p w14:paraId="61B7A3C8" w14:textId="77777777" w:rsidR="00D602A1" w:rsidRPr="00D602A1" w:rsidRDefault="00D602A1" w:rsidP="00D602A1">
      <w:pPr>
        <w:rPr>
          <w:rFonts w:ascii="Arial" w:hAnsi="Arial" w:cs="Arial"/>
          <w:sz w:val="24"/>
          <w:szCs w:val="24"/>
        </w:rPr>
      </w:pPr>
      <w:r w:rsidRPr="00D602A1">
        <w:rPr>
          <w:rFonts w:ascii="Arial" w:hAnsi="Arial" w:cs="Arial"/>
          <w:sz w:val="24"/>
          <w:szCs w:val="24"/>
        </w:rPr>
        <w:t>Senior Administration anticipates increased enrolments prior to September as vaccinations become more prevalent across communities, and public health restrictions are lifted, providing a greater degree of confidence and clarity for families.</w:t>
      </w:r>
    </w:p>
    <w:p w14:paraId="5D1318C7" w14:textId="16EBB953" w:rsidR="00D602A1" w:rsidRPr="00D602A1" w:rsidRDefault="00D602A1" w:rsidP="00D602A1">
      <w:pPr>
        <w:rPr>
          <w:rFonts w:ascii="Arial" w:hAnsi="Arial" w:cs="Arial"/>
          <w:sz w:val="24"/>
          <w:szCs w:val="24"/>
        </w:rPr>
      </w:pPr>
      <w:r w:rsidRPr="00D602A1">
        <w:rPr>
          <w:rFonts w:ascii="Arial" w:hAnsi="Arial" w:cs="Arial"/>
          <w:sz w:val="24"/>
          <w:szCs w:val="24"/>
        </w:rPr>
        <w:t xml:space="preserve">“The past year has presented schoolboards,  as well as their students with a host of challenges, but we are confident this budget will allow us to continue providing welcoming learning environments that facilitate excellence in education and personal growth for the students </w:t>
      </w:r>
      <w:r w:rsidR="00015788">
        <w:rPr>
          <w:rFonts w:ascii="Arial" w:hAnsi="Arial" w:cs="Arial"/>
          <w:sz w:val="24"/>
          <w:szCs w:val="24"/>
        </w:rPr>
        <w:t>who</w:t>
      </w:r>
      <w:r w:rsidRPr="00D602A1">
        <w:rPr>
          <w:rFonts w:ascii="Arial" w:hAnsi="Arial" w:cs="Arial"/>
          <w:sz w:val="24"/>
          <w:szCs w:val="24"/>
        </w:rPr>
        <w:t xml:space="preserve"> are at the core of everything we do in our Catholic school  board.” Said Tom Dall, Chair of the board. </w:t>
      </w:r>
    </w:p>
    <w:p w14:paraId="40AA846D" w14:textId="70A34153" w:rsidR="00D602A1" w:rsidRPr="00D602A1" w:rsidRDefault="00D602A1" w:rsidP="00D602A1">
      <w:pPr>
        <w:rPr>
          <w:rFonts w:ascii="Arial" w:hAnsi="Arial" w:cs="Arial"/>
          <w:sz w:val="24"/>
          <w:szCs w:val="24"/>
        </w:rPr>
      </w:pPr>
      <w:r w:rsidRPr="00D602A1">
        <w:rPr>
          <w:rFonts w:ascii="Arial" w:hAnsi="Arial" w:cs="Arial"/>
          <w:sz w:val="24"/>
          <w:szCs w:val="24"/>
        </w:rPr>
        <w:t xml:space="preserve">The Algonquin and Lakeshore Catholic District School Board serves over 11,000 elementary and secondary students, employs over 1,300 full-time equivalent staff and covers a geographical area of more than 16,000 square kilometers. </w:t>
      </w:r>
    </w:p>
    <w:p w14:paraId="1AF99071" w14:textId="26998AD5" w:rsidR="00D602A1" w:rsidRPr="00D602A1" w:rsidRDefault="00BD0C0B" w:rsidP="00BD0C0B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-30-</w:t>
      </w:r>
    </w:p>
    <w:p w14:paraId="03ACD8AB" w14:textId="77777777" w:rsidR="00BD0C0B" w:rsidRPr="00BD0C0B" w:rsidRDefault="00BD0C0B" w:rsidP="00655FC6">
      <w:pPr>
        <w:spacing w:line="480" w:lineRule="auto"/>
        <w:rPr>
          <w:rFonts w:ascii="Arial" w:hAnsi="Arial" w:cs="Arial"/>
          <w:sz w:val="20"/>
          <w:szCs w:val="20"/>
        </w:rPr>
      </w:pPr>
      <w:r w:rsidRPr="00BD0C0B">
        <w:rPr>
          <w:rFonts w:ascii="Arial" w:hAnsi="Arial" w:cs="Arial"/>
          <w:sz w:val="20"/>
          <w:szCs w:val="20"/>
        </w:rPr>
        <w:t xml:space="preserve">Media Contact: Jack Seymour, Communications Officer. </w:t>
      </w:r>
    </w:p>
    <w:p w14:paraId="0528A99B" w14:textId="388B5462" w:rsidR="00BD0C0B" w:rsidRPr="00921E2F" w:rsidRDefault="00BD0C0B" w:rsidP="00655FC6">
      <w:pPr>
        <w:spacing w:line="480" w:lineRule="auto"/>
        <w:rPr>
          <w:rFonts w:ascii="Arial" w:hAnsi="Arial" w:cs="Arial"/>
          <w:sz w:val="20"/>
          <w:szCs w:val="20"/>
        </w:rPr>
      </w:pPr>
      <w:r w:rsidRPr="00BD0C0B">
        <w:rPr>
          <w:rFonts w:ascii="Arial" w:hAnsi="Arial" w:cs="Arial"/>
          <w:sz w:val="20"/>
          <w:szCs w:val="20"/>
        </w:rPr>
        <w:t xml:space="preserve">Email: </w:t>
      </w:r>
      <w:hyperlink r:id="rId9" w:history="1">
        <w:r w:rsidRPr="00BD0C0B">
          <w:rPr>
            <w:rStyle w:val="Hyperlink"/>
            <w:rFonts w:ascii="Arial" w:hAnsi="Arial" w:cs="Arial"/>
            <w:sz w:val="20"/>
            <w:szCs w:val="20"/>
          </w:rPr>
          <w:t>jseymour@alcdsb.on.ca</w:t>
        </w:r>
      </w:hyperlink>
      <w:r w:rsidRPr="00BD0C0B">
        <w:rPr>
          <w:rFonts w:ascii="Arial" w:hAnsi="Arial" w:cs="Arial"/>
          <w:sz w:val="20"/>
          <w:szCs w:val="20"/>
        </w:rPr>
        <w:t xml:space="preserve">  Phone: 613-</w:t>
      </w:r>
      <w:r>
        <w:rPr>
          <w:rFonts w:ascii="Arial" w:hAnsi="Arial" w:cs="Arial"/>
          <w:sz w:val="20"/>
          <w:szCs w:val="20"/>
        </w:rPr>
        <w:t>3</w:t>
      </w:r>
      <w:r w:rsidRPr="00BD0C0B">
        <w:rPr>
          <w:rFonts w:ascii="Arial" w:hAnsi="Arial" w:cs="Arial"/>
          <w:sz w:val="20"/>
          <w:szCs w:val="20"/>
        </w:rPr>
        <w:t>29-7268</w:t>
      </w:r>
    </w:p>
    <w:sectPr w:rsidR="00BD0C0B" w:rsidRPr="00921E2F" w:rsidSect="006A340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97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61D2A8" w14:textId="77777777" w:rsidR="00925BE8" w:rsidRDefault="00925BE8" w:rsidP="00D807D8">
      <w:r>
        <w:separator/>
      </w:r>
    </w:p>
  </w:endnote>
  <w:endnote w:type="continuationSeparator" w:id="0">
    <w:p w14:paraId="222AF88F" w14:textId="77777777" w:rsidR="00925BE8" w:rsidRDefault="00925BE8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346F0" w14:textId="77777777" w:rsidR="00556F54" w:rsidRDefault="006A340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3CF497B" wp14:editId="0242CF7A">
              <wp:simplePos x="0" y="0"/>
              <wp:positionH relativeFrom="page">
                <wp:posOffset>5861050</wp:posOffset>
              </wp:positionH>
              <wp:positionV relativeFrom="page">
                <wp:posOffset>9564370</wp:posOffset>
              </wp:positionV>
              <wp:extent cx="1034415" cy="173990"/>
              <wp:effectExtent l="0" t="0" r="6985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4426E6" w14:textId="77777777"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F497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61.5pt;margin-top:753.1pt;width:81.4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" filled="f" stroked="f">
              <v:textbox inset="0,0,0,0">
                <w:txbxContent>
                  <w:p w14:paraId="754426E6" w14:textId="77777777"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1E1BFD" wp14:editId="16249A3F">
              <wp:simplePos x="0" y="0"/>
              <wp:positionH relativeFrom="page">
                <wp:posOffset>819257</wp:posOffset>
              </wp:positionH>
              <wp:positionV relativeFrom="page">
                <wp:posOffset>9307195</wp:posOffset>
              </wp:positionV>
              <wp:extent cx="3541395" cy="450850"/>
              <wp:effectExtent l="0" t="0" r="14605" b="63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209B1E" w14:textId="77777777"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1E1BFD" id="Text Box 4" o:spid="_x0000_s1027" type="#_x0000_t202" style="position:absolute;margin-left:64.5pt;margin-top:732.85pt;width:278.85pt;height:35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" filled="f" stroked="f">
              <v:textbox inset="0,0,0,0">
                <w:txbxContent>
                  <w:p w14:paraId="43209B1E" w14:textId="77777777"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46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53E2B7F" wp14:editId="0D175AFE">
              <wp:simplePos x="0" y="0"/>
              <wp:positionH relativeFrom="page">
                <wp:posOffset>5921424</wp:posOffset>
              </wp:positionH>
              <wp:positionV relativeFrom="page">
                <wp:posOffset>9566275</wp:posOffset>
              </wp:positionV>
              <wp:extent cx="1034708" cy="174576"/>
              <wp:effectExtent l="0" t="0" r="6985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708" cy="1745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9FE30B" w14:textId="77777777" w:rsidR="006B4461" w:rsidRPr="00962DB6" w:rsidRDefault="006B4461" w:rsidP="006B4461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3E2B7F" id="Text Box 1" o:spid="_x0000_s1028" type="#_x0000_t202" style="position:absolute;margin-left:466.25pt;margin-top:753.25pt;width:81.4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" filled="f" stroked="f">
              <v:textbox inset="0,0,0,0">
                <w:txbxContent>
                  <w:p w14:paraId="709FE30B" w14:textId="77777777" w:rsidR="006B4461" w:rsidRPr="00962DB6" w:rsidRDefault="006B4461" w:rsidP="006B4461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6F5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0A6A0F" wp14:editId="2E93AC99">
              <wp:simplePos x="0" y="0"/>
              <wp:positionH relativeFrom="page">
                <wp:posOffset>879475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EBED8D" w14:textId="77777777" w:rsidR="00556F54" w:rsidRPr="00962DB6" w:rsidRDefault="00556F54" w:rsidP="00285446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986374"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 w:rsid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) </w:t>
                          </w:r>
                          <w:r w:rsidR="00C94165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0A6A0F" id="Text Box 6" o:spid="_x0000_s1029" type="#_x0000_t202" style="position:absolute;margin-left:69.25pt;margin-top:733pt;width:278.8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85pw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" filled="f" stroked="f">
              <v:textbox inset="0,0,0,0">
                <w:txbxContent>
                  <w:p w14:paraId="6FEBED8D" w14:textId="77777777" w:rsidR="00556F54" w:rsidRPr="00962DB6" w:rsidRDefault="00556F54" w:rsidP="00285446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="00986374"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 w:rsid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) </w:t>
                    </w:r>
                    <w:r w:rsidR="00C94165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94704" w14:textId="77777777" w:rsidR="006A3408" w:rsidRDefault="006A340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03B72E4" wp14:editId="03B3325B">
              <wp:simplePos x="0" y="0"/>
              <wp:positionH relativeFrom="page">
                <wp:posOffset>5929630</wp:posOffset>
              </wp:positionH>
              <wp:positionV relativeFrom="page">
                <wp:posOffset>9565005</wp:posOffset>
              </wp:positionV>
              <wp:extent cx="1034415" cy="173990"/>
              <wp:effectExtent l="0" t="0" r="6985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1DDF3D" w14:textId="77777777"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3B72E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466.9pt;margin-top:753.15pt;width:81.45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" filled="f" stroked="f">
              <v:textbox inset="0,0,0,0">
                <w:txbxContent>
                  <w:p w14:paraId="681DDF3D" w14:textId="77777777"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C9F6FE8" wp14:editId="5B94C486">
              <wp:simplePos x="0" y="0"/>
              <wp:positionH relativeFrom="page">
                <wp:posOffset>887914</wp:posOffset>
              </wp:positionH>
              <wp:positionV relativeFrom="page">
                <wp:posOffset>9308293</wp:posOffset>
              </wp:positionV>
              <wp:extent cx="3541395" cy="450850"/>
              <wp:effectExtent l="0" t="0" r="14605" b="635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64262" w14:textId="77777777"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9F6FE8" id="Text Box 8" o:spid="_x0000_s1031" type="#_x0000_t202" style="position:absolute;margin-left:69.9pt;margin-top:732.95pt;width:278.85pt;height:35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" filled="f" stroked="f">
              <v:textbox inset="0,0,0,0">
                <w:txbxContent>
                  <w:p w14:paraId="64E64262" w14:textId="77777777"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FFF94" w14:textId="77777777" w:rsidR="00925BE8" w:rsidRDefault="00925BE8" w:rsidP="00D807D8">
      <w:r>
        <w:separator/>
      </w:r>
    </w:p>
  </w:footnote>
  <w:footnote w:type="continuationSeparator" w:id="0">
    <w:p w14:paraId="380704D1" w14:textId="77777777" w:rsidR="00925BE8" w:rsidRDefault="00925BE8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3B11C" w14:textId="77777777" w:rsidR="00556F54" w:rsidRPr="006A3408" w:rsidRDefault="006A3408" w:rsidP="006A340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4830DDD" wp14:editId="32B779FA">
          <wp:simplePos x="0" y="0"/>
          <wp:positionH relativeFrom="page">
            <wp:posOffset>-59821</wp:posOffset>
          </wp:positionH>
          <wp:positionV relativeFrom="page">
            <wp:posOffset>0</wp:posOffset>
          </wp:positionV>
          <wp:extent cx="7788274" cy="10078046"/>
          <wp:effectExtent l="0" t="0" r="1016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4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F7058" w14:textId="77777777" w:rsidR="006A3408" w:rsidRDefault="006A3408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25139AD" wp14:editId="311EA8B8">
          <wp:simplePos x="0" y="0"/>
          <wp:positionH relativeFrom="page">
            <wp:posOffset>9074</wp:posOffset>
          </wp:positionH>
          <wp:positionV relativeFrom="page">
            <wp:posOffset>-807</wp:posOffset>
          </wp:positionV>
          <wp:extent cx="7788275" cy="10078046"/>
          <wp:effectExtent l="0" t="0" r="9525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5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0"/>
    <w:docVar w:name="ShowOutlines" w:val="1"/>
  </w:docVars>
  <w:rsids>
    <w:rsidRoot w:val="00D602A1"/>
    <w:rsid w:val="00015788"/>
    <w:rsid w:val="001111EA"/>
    <w:rsid w:val="00150360"/>
    <w:rsid w:val="001F2276"/>
    <w:rsid w:val="00285446"/>
    <w:rsid w:val="002A3D96"/>
    <w:rsid w:val="002A77C9"/>
    <w:rsid w:val="002D3239"/>
    <w:rsid w:val="002F4B55"/>
    <w:rsid w:val="0045045C"/>
    <w:rsid w:val="00493ECF"/>
    <w:rsid w:val="00556F54"/>
    <w:rsid w:val="0059507D"/>
    <w:rsid w:val="00655FC6"/>
    <w:rsid w:val="006A3408"/>
    <w:rsid w:val="006B4461"/>
    <w:rsid w:val="00835803"/>
    <w:rsid w:val="00902867"/>
    <w:rsid w:val="00921E2F"/>
    <w:rsid w:val="00925BE8"/>
    <w:rsid w:val="00962DB6"/>
    <w:rsid w:val="00986374"/>
    <w:rsid w:val="00AC07A3"/>
    <w:rsid w:val="00B57C53"/>
    <w:rsid w:val="00BA6D42"/>
    <w:rsid w:val="00BA78CD"/>
    <w:rsid w:val="00BD0C0B"/>
    <w:rsid w:val="00C145EF"/>
    <w:rsid w:val="00C241AE"/>
    <w:rsid w:val="00C3477F"/>
    <w:rsid w:val="00C94165"/>
    <w:rsid w:val="00D019BC"/>
    <w:rsid w:val="00D15062"/>
    <w:rsid w:val="00D602A1"/>
    <w:rsid w:val="00D807D8"/>
    <w:rsid w:val="00E66689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5095FC"/>
  <w14:defaultImageDpi w14:val="300"/>
  <w15:docId w15:val="{A4549331-CCF9-4ADE-8EA1-E3AD26D5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602A1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602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02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02A1"/>
    <w:rPr>
      <w:rFonts w:eastAsia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02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2A1"/>
    <w:rPr>
      <w:rFonts w:ascii="Segoe UI" w:eastAsiaTheme="minorHAns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D0C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jseymour@alcdsb.on.c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ymour\Downloads\ALCDSB_Board_Letterhead%20New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1D3CE8DFEEC4478CB0233BF0267CDA" ma:contentTypeVersion="1" ma:contentTypeDescription="Create a new document." ma:contentTypeScope="" ma:versionID="fb3883555f3c7f6c1bbd73029729094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159D02-7DB8-4AFC-99FB-69B7FE65ECEF}"/>
</file>

<file path=customXml/itemProps2.xml><?xml version="1.0" encoding="utf-8"?>
<ds:datastoreItem xmlns:ds="http://schemas.openxmlformats.org/officeDocument/2006/customXml" ds:itemID="{00CEAC78-7A99-4956-B979-C6C8DBA12178}"/>
</file>

<file path=customXml/itemProps3.xml><?xml version="1.0" encoding="utf-8"?>
<ds:datastoreItem xmlns:ds="http://schemas.openxmlformats.org/officeDocument/2006/customXml" ds:itemID="{8E9D3D27-35CF-4EAF-AC9C-BC1605AD3D5B}"/>
</file>

<file path=docProps/app.xml><?xml version="1.0" encoding="utf-8"?>
<Properties xmlns="http://schemas.openxmlformats.org/officeDocument/2006/extended-properties" xmlns:vt="http://schemas.openxmlformats.org/officeDocument/2006/docPropsVTypes">
  <Template>ALCDSB_Board_Letterhead New_.dotx</Template>
  <TotalTime>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Seymour</dc:creator>
  <cp:keywords/>
  <dc:description/>
  <cp:lastModifiedBy>Jack Seymour</cp:lastModifiedBy>
  <cp:revision>2</cp:revision>
  <cp:lastPrinted>2021-06-24T18:43:00Z</cp:lastPrinted>
  <dcterms:created xsi:type="dcterms:W3CDTF">2021-06-28T17:14:00Z</dcterms:created>
  <dcterms:modified xsi:type="dcterms:W3CDTF">2021-06-28T17:14:00Z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0x010100F21D3CE8DFEEC4478CB0233BF0267CDA</vt:lpwstr>
  </property>
  <property fmtid="{D5CDD505-2E9C-101B-9397-08002B2CF9AE}" pid="3" name="SlSyncDisplayOn">
    <vt:lpwstr/>
  </property>
</Properties>
</file>